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FF3" w:rsidRDefault="00806FF3" w:rsidP="00B336F0">
      <w:pPr>
        <w:pStyle w:val="Heading1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4165"/>
        <w:gridCol w:w="359"/>
        <w:gridCol w:w="1091"/>
        <w:gridCol w:w="1249"/>
      </w:tblGrid>
      <w:tr w:rsidR="00650259" w:rsidRPr="00846B76" w:rsidTr="00245E38">
        <w:trPr>
          <w:gridAfter w:val="1"/>
          <w:wAfter w:w="667" w:type="pct"/>
          <w:trHeight w:val="487"/>
        </w:trPr>
        <w:tc>
          <w:tcPr>
            <w:tcW w:w="1333" w:type="pct"/>
            <w:vAlign w:val="bottom"/>
          </w:tcPr>
          <w:p w:rsidR="00245E38" w:rsidRPr="00E97DC7" w:rsidRDefault="00E97DC7" w:rsidP="005D6CC7">
            <w:pPr>
              <w:rPr>
                <w:b/>
                <w:color w:val="FF0000"/>
              </w:rPr>
            </w:pPr>
            <w:r w:rsidRPr="00E97DC7">
              <w:rPr>
                <w:b/>
                <w:color w:val="FF0000"/>
              </w:rPr>
              <w:t>To be Completed by Tutor:</w:t>
            </w:r>
          </w:p>
          <w:p w:rsidR="00E97DC7" w:rsidRDefault="00E97DC7" w:rsidP="005D6CC7">
            <w:pPr>
              <w:rPr>
                <w:b/>
              </w:rPr>
            </w:pPr>
          </w:p>
          <w:p w:rsidR="00650259" w:rsidRPr="00846B76" w:rsidRDefault="00C7208E" w:rsidP="005D6CC7">
            <w:r w:rsidRPr="00C7208E">
              <w:rPr>
                <w:b/>
              </w:rPr>
              <w:t>N</w:t>
            </w:r>
            <w:r w:rsidR="00203333" w:rsidRPr="00C7208E">
              <w:rPr>
                <w:b/>
              </w:rPr>
              <w:t>ame of Tutor</w:t>
            </w:r>
            <w:r w:rsidR="00203333">
              <w:t>:</w:t>
            </w:r>
          </w:p>
        </w:tc>
        <w:tc>
          <w:tcPr>
            <w:tcW w:w="300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245E38">
        <w:trPr>
          <w:gridAfter w:val="1"/>
          <w:wAfter w:w="667" w:type="pct"/>
          <w:trHeight w:val="650"/>
        </w:trPr>
        <w:tc>
          <w:tcPr>
            <w:tcW w:w="1333" w:type="pct"/>
            <w:vAlign w:val="bottom"/>
          </w:tcPr>
          <w:p w:rsidR="00B336F0" w:rsidRPr="00C7208E" w:rsidRDefault="00C7208E" w:rsidP="005D6CC7">
            <w:pPr>
              <w:rPr>
                <w:b/>
              </w:rPr>
            </w:pPr>
            <w:r w:rsidRPr="00C7208E">
              <w:rPr>
                <w:b/>
              </w:rPr>
              <w:t>Email Address:</w:t>
            </w:r>
          </w:p>
        </w:tc>
        <w:tc>
          <w:tcPr>
            <w:tcW w:w="300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203333" w:rsidRPr="00846B76" w:rsidTr="00245E38">
        <w:trPr>
          <w:gridAfter w:val="1"/>
          <w:wAfter w:w="667" w:type="pct"/>
          <w:trHeight w:val="650"/>
        </w:trPr>
        <w:tc>
          <w:tcPr>
            <w:tcW w:w="1333" w:type="pct"/>
            <w:vAlign w:val="bottom"/>
          </w:tcPr>
          <w:p w:rsidR="00203333" w:rsidRPr="00C7208E" w:rsidRDefault="00C7208E" w:rsidP="005D6CC7">
            <w:pPr>
              <w:rPr>
                <w:b/>
              </w:rPr>
            </w:pPr>
            <w:r w:rsidRPr="00C7208E">
              <w:rPr>
                <w:b/>
              </w:rPr>
              <w:t xml:space="preserve">Name of </w:t>
            </w:r>
            <w:r w:rsidR="006E63E6">
              <w:rPr>
                <w:b/>
              </w:rPr>
              <w:t xml:space="preserve">Approved </w:t>
            </w:r>
            <w:r w:rsidRPr="00C7208E">
              <w:rPr>
                <w:b/>
              </w:rPr>
              <w:t>Site:</w:t>
            </w:r>
          </w:p>
        </w:tc>
        <w:tc>
          <w:tcPr>
            <w:tcW w:w="3000" w:type="pct"/>
            <w:gridSpan w:val="3"/>
            <w:tcBorders>
              <w:bottom w:val="single" w:sz="4" w:space="0" w:color="auto"/>
            </w:tcBorders>
            <w:vAlign w:val="bottom"/>
          </w:tcPr>
          <w:p w:rsidR="00203333" w:rsidRPr="00846B76" w:rsidRDefault="00203333" w:rsidP="005D6CC7">
            <w:pPr>
              <w:spacing w:before="120"/>
            </w:pPr>
          </w:p>
        </w:tc>
      </w:tr>
      <w:tr w:rsidR="00650259" w:rsidRPr="00846B76" w:rsidTr="00245E38">
        <w:trPr>
          <w:gridAfter w:val="1"/>
          <w:wAfter w:w="667" w:type="pct"/>
          <w:trHeight w:val="487"/>
        </w:trPr>
        <w:tc>
          <w:tcPr>
            <w:tcW w:w="1333" w:type="pct"/>
            <w:vAlign w:val="bottom"/>
          </w:tcPr>
          <w:p w:rsidR="00650259" w:rsidRPr="00C7208E" w:rsidRDefault="00C7208E" w:rsidP="005D6CC7">
            <w:pPr>
              <w:rPr>
                <w:b/>
              </w:rPr>
            </w:pPr>
            <w:r w:rsidRPr="00C7208E">
              <w:rPr>
                <w:b/>
              </w:rPr>
              <w:t>Name of Site Contact:</w:t>
            </w:r>
          </w:p>
        </w:tc>
        <w:tc>
          <w:tcPr>
            <w:tcW w:w="300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245E38">
        <w:trPr>
          <w:gridAfter w:val="1"/>
          <w:wAfter w:w="667" w:type="pct"/>
          <w:trHeight w:val="472"/>
        </w:trPr>
        <w:tc>
          <w:tcPr>
            <w:tcW w:w="1333" w:type="pct"/>
            <w:vAlign w:val="bottom"/>
          </w:tcPr>
          <w:p w:rsidR="00650259" w:rsidRPr="00C7208E" w:rsidRDefault="00C7208E" w:rsidP="005D6CC7">
            <w:pPr>
              <w:rPr>
                <w:b/>
              </w:rPr>
            </w:pPr>
            <w:r w:rsidRPr="00C7208E">
              <w:rPr>
                <w:b/>
              </w:rPr>
              <w:t>Site Contact’s email</w:t>
            </w:r>
            <w:r w:rsidR="003B5213">
              <w:rPr>
                <w:b/>
              </w:rPr>
              <w:t xml:space="preserve"> &amp; phone number: </w:t>
            </w:r>
          </w:p>
        </w:tc>
        <w:tc>
          <w:tcPr>
            <w:tcW w:w="300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245E38">
        <w:trPr>
          <w:gridAfter w:val="1"/>
          <w:wAfter w:w="667" w:type="pct"/>
          <w:trHeight w:val="487"/>
        </w:trPr>
        <w:tc>
          <w:tcPr>
            <w:tcW w:w="1333" w:type="pct"/>
            <w:vAlign w:val="bottom"/>
          </w:tcPr>
          <w:p w:rsidR="00650259" w:rsidRPr="00245E38" w:rsidRDefault="00245E38" w:rsidP="005D6CC7">
            <w:pPr>
              <w:rPr>
                <w:b/>
              </w:rPr>
            </w:pPr>
            <w:r w:rsidRPr="00245E38">
              <w:rPr>
                <w:b/>
              </w:rPr>
              <w:t xml:space="preserve">Site Contact’s Signature confirming hours </w:t>
            </w:r>
            <w:r>
              <w:rPr>
                <w:b/>
              </w:rPr>
              <w:t>submitted:</w:t>
            </w:r>
          </w:p>
        </w:tc>
        <w:tc>
          <w:tcPr>
            <w:tcW w:w="3000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0B3DCA" w:rsidP="005D6CC7">
            <w:pPr>
              <w:spacing w:before="120"/>
            </w:pPr>
            <w:r>
              <w:t xml:space="preserve">                                                                                    Date: </w:t>
            </w:r>
          </w:p>
        </w:tc>
      </w:tr>
      <w:tr w:rsidR="00806FF3" w:rsidRPr="00245E38" w:rsidTr="00E97DC7">
        <w:trPr>
          <w:trHeight w:val="70"/>
        </w:trPr>
        <w:tc>
          <w:tcPr>
            <w:tcW w:w="3558" w:type="pct"/>
            <w:gridSpan w:val="2"/>
            <w:vAlign w:val="bottom"/>
          </w:tcPr>
          <w:p w:rsidR="00E97DC7" w:rsidRDefault="00245E38" w:rsidP="009C5E7B">
            <w:pPr>
              <w:rPr>
                <w:b/>
                <w:sz w:val="16"/>
                <w:szCs w:val="16"/>
              </w:rPr>
            </w:pPr>
            <w:r w:rsidRPr="00125543">
              <w:rPr>
                <w:b/>
                <w:sz w:val="16"/>
                <w:szCs w:val="16"/>
              </w:rPr>
              <w:t xml:space="preserve">               </w:t>
            </w:r>
          </w:p>
          <w:p w:rsidR="006E63E6" w:rsidRPr="006E63E6" w:rsidRDefault="00125543" w:rsidP="009C5E7B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12554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  <w:t>What Qualifies as an Approved Site?</w:t>
            </w:r>
            <w:r w:rsidR="00245E38" w:rsidRPr="00125543">
              <w:rPr>
                <w:b/>
                <w:sz w:val="16"/>
                <w:szCs w:val="16"/>
              </w:rPr>
              <w:t xml:space="preserve">                         </w:t>
            </w:r>
            <w:r w:rsidR="006E63E6" w:rsidRPr="006E63E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br/>
            </w:r>
          </w:p>
          <w:p w:rsidR="006E63E6" w:rsidRPr="006E63E6" w:rsidRDefault="006E63E6" w:rsidP="006E63E6">
            <w:pPr>
              <w:numPr>
                <w:ilvl w:val="0"/>
                <w:numId w:val="23"/>
              </w:numPr>
              <w:spacing w:before="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E63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Any Arkansas Public School or District</w:t>
            </w:r>
          </w:p>
          <w:p w:rsidR="006E63E6" w:rsidRPr="006E63E6" w:rsidRDefault="006E63E6" w:rsidP="006E63E6">
            <w:pPr>
              <w:numPr>
                <w:ilvl w:val="0"/>
                <w:numId w:val="23"/>
              </w:numPr>
              <w:spacing w:before="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E63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Any Arkansas University</w:t>
            </w:r>
          </w:p>
          <w:p w:rsidR="006E63E6" w:rsidRPr="006E63E6" w:rsidRDefault="006E63E6" w:rsidP="006E63E6">
            <w:pPr>
              <w:numPr>
                <w:ilvl w:val="0"/>
                <w:numId w:val="23"/>
              </w:numPr>
              <w:spacing w:before="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E63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Arkansas Out of School Network Affiliated Site </w:t>
            </w:r>
          </w:p>
          <w:p w:rsidR="006E63E6" w:rsidRDefault="006E63E6" w:rsidP="006E63E6">
            <w:pPr>
              <w:numPr>
                <w:ilvl w:val="0"/>
                <w:numId w:val="23"/>
              </w:numPr>
              <w:spacing w:before="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E63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Community Organizations</w:t>
            </w:r>
            <w:r w:rsidR="00C91D9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C91D97" w:rsidRPr="006E63E6" w:rsidRDefault="00C91D97" w:rsidP="006E63E6">
            <w:pPr>
              <w:numPr>
                <w:ilvl w:val="0"/>
                <w:numId w:val="23"/>
              </w:numPr>
              <w:spacing w:before="0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Other entities not listed above that have received prior approval</w:t>
            </w:r>
          </w:p>
          <w:p w:rsidR="006E63E6" w:rsidRDefault="006E63E6" w:rsidP="005D6CC7">
            <w:pPr>
              <w:rPr>
                <w:b/>
                <w:color w:val="FF0000"/>
                <w:sz w:val="28"/>
                <w:szCs w:val="28"/>
              </w:rPr>
            </w:pPr>
          </w:p>
          <w:p w:rsidR="004A3039" w:rsidRPr="009C5E7B" w:rsidRDefault="004A3039" w:rsidP="005D6CC7">
            <w:pPr>
              <w:rPr>
                <w:b/>
              </w:rPr>
            </w:pPr>
            <w:r w:rsidRPr="009C5E7B">
              <w:rPr>
                <w:b/>
              </w:rPr>
              <w:t>Number of Hours</w:t>
            </w:r>
            <w:r w:rsidR="006E63E6" w:rsidRPr="009C5E7B">
              <w:rPr>
                <w:b/>
              </w:rPr>
              <w:t xml:space="preserve"> </w:t>
            </w:r>
            <w:r w:rsidR="003B5213" w:rsidRPr="009C5E7B">
              <w:rPr>
                <w:b/>
              </w:rPr>
              <w:t>from</w:t>
            </w:r>
            <w:r w:rsidR="006E63E6" w:rsidRPr="009C5E7B">
              <w:rPr>
                <w:b/>
              </w:rPr>
              <w:t xml:space="preserve"> Approved Site: ___________</w:t>
            </w:r>
          </w:p>
          <w:p w:rsidR="00806FF3" w:rsidRPr="00245E38" w:rsidRDefault="004A3039" w:rsidP="005D6CC7">
            <w:r w:rsidRPr="009C5E7B">
              <w:rPr>
                <w:b/>
              </w:rPr>
              <w:t>Br</w:t>
            </w:r>
            <w:r w:rsidR="00B336F0" w:rsidRPr="009C5E7B">
              <w:rPr>
                <w:b/>
              </w:rPr>
              <w:t>ief description of tutoring sessions conducted</w:t>
            </w:r>
            <w:r w:rsidRPr="009C5E7B">
              <w:rPr>
                <w:b/>
              </w:rPr>
              <w:t>:</w:t>
            </w:r>
            <w:r w:rsidR="00125543">
              <w:rPr>
                <w:b/>
              </w:rPr>
              <w:t xml:space="preserve"> </w:t>
            </w:r>
            <w:r w:rsidR="009C5E7B">
              <w:rPr>
                <w:b/>
              </w:rPr>
              <w:t>Grade(s) tutored, number of students, subject</w:t>
            </w:r>
            <w:r w:rsidR="00125543">
              <w:rPr>
                <w:b/>
              </w:rPr>
              <w:t>(s)</w:t>
            </w:r>
          </w:p>
        </w:tc>
        <w:tc>
          <w:tcPr>
            <w:tcW w:w="192" w:type="pct"/>
          </w:tcPr>
          <w:p w:rsidR="00806FF3" w:rsidRPr="00245E38" w:rsidRDefault="00806FF3" w:rsidP="00806FF3">
            <w:pPr>
              <w:spacing w:before="240"/>
            </w:pPr>
          </w:p>
        </w:tc>
        <w:tc>
          <w:tcPr>
            <w:tcW w:w="1250" w:type="pct"/>
            <w:gridSpan w:val="2"/>
            <w:vAlign w:val="bottom"/>
          </w:tcPr>
          <w:p w:rsidR="00806FF3" w:rsidRPr="00245E38" w:rsidRDefault="00806FF3" w:rsidP="005D6CC7">
            <w:pPr>
              <w:jc w:val="right"/>
            </w:pPr>
          </w:p>
        </w:tc>
      </w:tr>
    </w:tbl>
    <w:p w:rsidR="00CE6104" w:rsidRPr="00245E38" w:rsidRDefault="00CE6104" w:rsidP="00E677FE">
      <w:pPr>
        <w:spacing w:after="0"/>
      </w:pPr>
    </w:p>
    <w:p w:rsidR="00245E38" w:rsidRDefault="00245E38" w:rsidP="00245E38">
      <w:pPr>
        <w:spacing w:before="120"/>
      </w:pPr>
    </w:p>
    <w:p w:rsidR="00245E38" w:rsidRPr="00846B76" w:rsidRDefault="00245E38" w:rsidP="00245E38">
      <w:pPr>
        <w:spacing w:before="120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245E38" w:rsidRPr="00846B76" w:rsidTr="00DA5710">
        <w:trPr>
          <w:trHeight w:val="487"/>
        </w:trPr>
        <w:tc>
          <w:tcPr>
            <w:tcW w:w="3000" w:type="pct"/>
            <w:tcBorders>
              <w:bottom w:val="single" w:sz="4" w:space="0" w:color="auto"/>
            </w:tcBorders>
            <w:vAlign w:val="bottom"/>
          </w:tcPr>
          <w:p w:rsidR="00245E38" w:rsidRPr="00846B76" w:rsidRDefault="00245E38" w:rsidP="00DA5710">
            <w:pPr>
              <w:spacing w:before="120"/>
            </w:pPr>
          </w:p>
        </w:tc>
      </w:tr>
    </w:tbl>
    <w:p w:rsidR="00B336F0" w:rsidRPr="00732B16" w:rsidRDefault="00B336F0" w:rsidP="00245E38">
      <w:pPr>
        <w:pStyle w:val="Title"/>
      </w:pPr>
      <w:bookmarkStart w:id="0" w:name="_GoBack"/>
      <w:bookmarkEnd w:id="0"/>
    </w:p>
    <w:sectPr w:rsidR="00B336F0" w:rsidRPr="00732B16" w:rsidSect="00245E38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7DE6" w:rsidRDefault="00B97DE6" w:rsidP="00650259">
      <w:pPr>
        <w:spacing w:after="0" w:line="240" w:lineRule="auto"/>
      </w:pPr>
      <w:r>
        <w:separator/>
      </w:r>
    </w:p>
  </w:endnote>
  <w:endnote w:type="continuationSeparator" w:id="0">
    <w:p w:rsidR="00B97DE6" w:rsidRDefault="00B97DE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2837D7-3BFB-4D36-8A55-B0013F0E096F}"/>
    <w:embedBold r:id="rId2" w:fontKey="{F3DE5ED8-E3B7-42FA-901E-D8BC376B7F10}"/>
    <w:embedItalic r:id="rId3" w:fontKey="{803460D8-EC79-4B8A-BC70-B63430F8266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59583B0-DC09-4F41-9BF5-ACC0438083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A7B3FED-AD5E-4E59-B085-6B69313C7090}"/>
    <w:embedBold r:id="rId6" w:fontKey="{11DC0759-FE27-4A04-81ED-ED3C06BAB6D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CB6FB24-4293-400C-A934-B9A781CE62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03333" w:rsidRPr="0073326A" w:rsidTr="00C4167A">
      <w:tc>
        <w:tcPr>
          <w:tcW w:w="4675" w:type="dxa"/>
          <w:vAlign w:val="center"/>
        </w:tcPr>
        <w:p w:rsidR="00203333" w:rsidRDefault="00203333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b/>
              <w:sz w:val="24"/>
              <w:szCs w:val="24"/>
            </w:rPr>
          </w:pPr>
          <w:r w:rsidRPr="00C7208E">
            <w:rPr>
              <w:b/>
              <w:sz w:val="24"/>
              <w:szCs w:val="24"/>
            </w:rPr>
            <w:t xml:space="preserve">Please email this form </w:t>
          </w:r>
          <w:r w:rsidR="003B5213">
            <w:rPr>
              <w:b/>
              <w:sz w:val="24"/>
              <w:szCs w:val="24"/>
            </w:rPr>
            <w:t xml:space="preserve">with subject line: “Tutoring Time Form” to: </w:t>
          </w:r>
        </w:p>
        <w:p w:rsidR="003B5213" w:rsidRPr="00C7208E" w:rsidRDefault="003B5213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arkansastutoringcorps@gmail.com</w:t>
          </w:r>
        </w:p>
        <w:p w:rsidR="00203333" w:rsidRPr="00C7208E" w:rsidRDefault="00203333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4"/>
              <w:szCs w:val="24"/>
            </w:rPr>
          </w:pPr>
          <w:r w:rsidRPr="00C7208E">
            <w:rPr>
              <w:sz w:val="24"/>
              <w:szCs w:val="24"/>
            </w:rPr>
            <w:t>Jill Clogston</w:t>
          </w:r>
        </w:p>
        <w:p w:rsidR="00203333" w:rsidRPr="00C7208E" w:rsidRDefault="00203333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4"/>
              <w:szCs w:val="24"/>
            </w:rPr>
          </w:pPr>
          <w:r w:rsidRPr="00C7208E">
            <w:rPr>
              <w:sz w:val="24"/>
              <w:szCs w:val="24"/>
            </w:rPr>
            <w:t>Director, Education Renewal Zone</w:t>
          </w:r>
        </w:p>
        <w:p w:rsidR="00203333" w:rsidRPr="00C7208E" w:rsidRDefault="00203333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4"/>
              <w:szCs w:val="24"/>
            </w:rPr>
          </w:pPr>
          <w:r w:rsidRPr="00C7208E">
            <w:rPr>
              <w:sz w:val="24"/>
              <w:szCs w:val="24"/>
            </w:rPr>
            <w:t>Arkansas State University</w:t>
          </w:r>
        </w:p>
        <w:p w:rsidR="00C7208E" w:rsidRPr="0073326A" w:rsidRDefault="00C7208E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C7208E">
            <w:rPr>
              <w:sz w:val="24"/>
              <w:szCs w:val="24"/>
            </w:rPr>
            <w:t>jclogston@astate.edu</w:t>
          </w:r>
        </w:p>
      </w:tc>
      <w:tc>
        <w:tcPr>
          <w:tcW w:w="4675" w:type="dxa"/>
          <w:vAlign w:val="center"/>
        </w:tcPr>
        <w:p w:rsidR="0073326A" w:rsidRPr="0073326A" w:rsidRDefault="00C7208E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3326A">
            <w:rPr>
              <w:noProof/>
              <w:sz w:val="18"/>
              <w:szCs w:val="24"/>
            </w:rPr>
            <w:drawing>
              <wp:inline distT="0" distB="0" distL="0" distR="0" wp14:anchorId="423526F1" wp14:editId="0C23C1A6">
                <wp:extent cx="2114550" cy="1192331"/>
                <wp:effectExtent l="0" t="0" r="0" b="825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2095" cy="1286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7DE6" w:rsidRDefault="00B97DE6" w:rsidP="00650259">
      <w:pPr>
        <w:spacing w:after="0" w:line="240" w:lineRule="auto"/>
      </w:pPr>
      <w:r>
        <w:separator/>
      </w:r>
    </w:p>
  </w:footnote>
  <w:footnote w:type="continuationSeparator" w:id="0">
    <w:p w:rsidR="00B97DE6" w:rsidRDefault="00B97DE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08E" w:rsidRPr="004A3039" w:rsidRDefault="00B336F0" w:rsidP="00713D1C">
    <w:pPr>
      <w:pStyle w:val="NoSpacing"/>
      <w:rPr>
        <w:b/>
        <w:color w:val="FF0000"/>
        <w:sz w:val="40"/>
        <w:szCs w:val="40"/>
      </w:rPr>
    </w:pPr>
    <w:r w:rsidRPr="004A3039">
      <w:rPr>
        <w:b/>
        <w:color w:val="FF0000"/>
        <w:sz w:val="40"/>
        <w:szCs w:val="40"/>
      </w:rPr>
      <w:t xml:space="preserve">Arkansas Tutoring Corps </w:t>
    </w:r>
  </w:p>
  <w:p w:rsidR="00650259" w:rsidRPr="004A3039" w:rsidRDefault="00B336F0" w:rsidP="00713D1C">
    <w:pPr>
      <w:pStyle w:val="NoSpacing"/>
      <w:rPr>
        <w:b/>
        <w:color w:val="FF0000"/>
        <w:sz w:val="40"/>
        <w:szCs w:val="40"/>
      </w:rPr>
    </w:pPr>
    <w:r w:rsidRPr="004A3039">
      <w:rPr>
        <w:b/>
        <w:color w:val="FF0000"/>
        <w:sz w:val="40"/>
        <w:szCs w:val="40"/>
      </w:rPr>
      <w:t>Tutoring Time Verification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E7D113C"/>
    <w:multiLevelType w:val="multilevel"/>
    <w:tmpl w:val="E1EC9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F0"/>
    <w:rsid w:val="00052382"/>
    <w:rsid w:val="0006568A"/>
    <w:rsid w:val="00076F0F"/>
    <w:rsid w:val="00084253"/>
    <w:rsid w:val="00097520"/>
    <w:rsid w:val="000B3DCA"/>
    <w:rsid w:val="000D1F49"/>
    <w:rsid w:val="00125543"/>
    <w:rsid w:val="001727CA"/>
    <w:rsid w:val="001875C0"/>
    <w:rsid w:val="00203333"/>
    <w:rsid w:val="00245E38"/>
    <w:rsid w:val="00290F5E"/>
    <w:rsid w:val="002C56E6"/>
    <w:rsid w:val="002F51B7"/>
    <w:rsid w:val="00335230"/>
    <w:rsid w:val="00340EB1"/>
    <w:rsid w:val="00361E11"/>
    <w:rsid w:val="003B4744"/>
    <w:rsid w:val="003B5213"/>
    <w:rsid w:val="003F0847"/>
    <w:rsid w:val="003F55D9"/>
    <w:rsid w:val="0040090B"/>
    <w:rsid w:val="00415BBA"/>
    <w:rsid w:val="0046302A"/>
    <w:rsid w:val="00487D2D"/>
    <w:rsid w:val="004A3039"/>
    <w:rsid w:val="004D5D62"/>
    <w:rsid w:val="005112D0"/>
    <w:rsid w:val="00563352"/>
    <w:rsid w:val="00577E06"/>
    <w:rsid w:val="005A3BF7"/>
    <w:rsid w:val="005D6CC7"/>
    <w:rsid w:val="005F2035"/>
    <w:rsid w:val="005F7990"/>
    <w:rsid w:val="0063739C"/>
    <w:rsid w:val="00650259"/>
    <w:rsid w:val="00651C81"/>
    <w:rsid w:val="006E62D8"/>
    <w:rsid w:val="006E63E6"/>
    <w:rsid w:val="00713D1C"/>
    <w:rsid w:val="0071406A"/>
    <w:rsid w:val="00732B16"/>
    <w:rsid w:val="0073326A"/>
    <w:rsid w:val="00751E1B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C5E7B"/>
    <w:rsid w:val="009F619A"/>
    <w:rsid w:val="009F6DDE"/>
    <w:rsid w:val="00A370A8"/>
    <w:rsid w:val="00A51B9A"/>
    <w:rsid w:val="00A60442"/>
    <w:rsid w:val="00AB0BCC"/>
    <w:rsid w:val="00B160CA"/>
    <w:rsid w:val="00B336F0"/>
    <w:rsid w:val="00B97DE6"/>
    <w:rsid w:val="00BD4753"/>
    <w:rsid w:val="00BD5CB1"/>
    <w:rsid w:val="00BE62EE"/>
    <w:rsid w:val="00C003BA"/>
    <w:rsid w:val="00C46878"/>
    <w:rsid w:val="00C7208E"/>
    <w:rsid w:val="00C72268"/>
    <w:rsid w:val="00C91D97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97DC7"/>
    <w:rsid w:val="00EB3B58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F7FBB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245E38"/>
  </w:style>
  <w:style w:type="paragraph" w:styleId="Heading1">
    <w:name w:val="heading 1"/>
    <w:basedOn w:val="Normal"/>
    <w:next w:val="Normal"/>
    <w:link w:val="Heading1Char"/>
    <w:uiPriority w:val="9"/>
    <w:qFormat/>
    <w:rsid w:val="00245E38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5E38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5E38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5E38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5E38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5E38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5E38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5E3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5E3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E38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5E38"/>
    <w:rPr>
      <w:caps/>
      <w:spacing w:val="15"/>
      <w:shd w:val="clear" w:color="auto" w:fill="D9E2F3" w:themeFill="accent1" w:themeFillTint="33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245E38"/>
    <w:rPr>
      <w:caps/>
      <w:color w:val="1F3763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245E38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245E38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5E38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245E38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5E38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5E38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5E38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5E3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5E38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245E38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45E38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45E38"/>
    <w:rPr>
      <w:b/>
      <w:bCs/>
      <w:color w:val="2F5496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5E3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245E38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245E38"/>
    <w:rPr>
      <w:b/>
      <w:bCs/>
    </w:rPr>
  </w:style>
  <w:style w:type="character" w:styleId="Emphasis">
    <w:name w:val="Emphasis"/>
    <w:uiPriority w:val="20"/>
    <w:qFormat/>
    <w:rsid w:val="00245E38"/>
    <w:rPr>
      <w:caps/>
      <w:color w:val="1F3763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245E38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45E38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5E38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5E38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245E38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245E38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245E38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245E38"/>
    <w:rPr>
      <w:b/>
      <w:bCs/>
      <w:i/>
      <w:iCs/>
      <w:cap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9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logston\AppData\Roaming\Microsoft\Templates\Reimbursement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2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2021-11-16T22:07:00Z</dcterms:created>
  <dcterms:modified xsi:type="dcterms:W3CDTF">2021-11-16T22:07:00Z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